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/>
          <w:sz w:val="23"/>
        </w:rPr>
        <w:alias w:val="Nombre del currículo"/>
        <w:tag w:val="Nombre del currículo"/>
        <w:id w:val="1517890734"/>
        <w:placeholder>
          <w:docPart w:val="5C97B9D4D795461BAD497980F4AB8991"/>
        </w:placeholder>
        <w:docPartList>
          <w:docPartGallery w:val="Quick Parts"/>
          <w:docPartCategory w:val=" Nombre del currículo"/>
        </w:docPartList>
      </w:sdtPr>
      <w:sdtEndPr/>
      <w:sdtContent>
        <w:tbl>
          <w:tblPr>
            <w:tblW w:w="5000" w:type="pct"/>
            <w:jc w:val="center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Look w:val="04A0" w:firstRow="1" w:lastRow="0" w:firstColumn="1" w:lastColumn="0" w:noHBand="0" w:noVBand="1"/>
          </w:tblPr>
          <w:tblGrid>
            <w:gridCol w:w="2317"/>
            <w:gridCol w:w="7706"/>
          </w:tblGrid>
          <w:tr w:rsidR="00B119BF">
            <w:trPr>
              <w:trHeight w:val="648"/>
              <w:jc w:val="center"/>
            </w:trPr>
            <w:tc>
              <w:tcPr>
                <w:tcW w:w="2047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:rsidR="00B119BF" w:rsidRDefault="00B119BF">
                <w:pPr>
                  <w:pStyle w:val="Nombre"/>
                  <w:spacing w:line="240" w:lineRule="auto"/>
                </w:pPr>
              </w:p>
            </w:tc>
            <w:tc>
              <w:tcPr>
                <w:tcW w:w="6809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:rsidR="00B119BF" w:rsidRDefault="00672C2F">
                <w:pPr>
                  <w:pStyle w:val="Nombre"/>
                  <w:spacing w:line="240" w:lineRule="auto"/>
                </w:pPr>
                <w:sdt>
                  <w:sdtPr>
                    <w:id w:val="169066309"/>
                    <w:placeholder>
                      <w:docPart w:val="D31418FD7431417C851307192CF31A98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8732BD">
                      <w:t>carlos</w:t>
                    </w:r>
                  </w:sdtContent>
                </w:sdt>
              </w:p>
            </w:tc>
          </w:tr>
          <w:tr w:rsidR="00B119BF">
            <w:trPr>
              <w:trHeight w:val="144"/>
              <w:jc w:val="center"/>
            </w:trPr>
            <w:tc>
              <w:tcPr>
                <w:tcW w:w="2047" w:type="dxa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DD8047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sdt>
                <w:sdtPr>
                  <w:alias w:val="Fecha"/>
                  <w:id w:val="393094403"/>
                  <w:placeholder>
                    <w:docPart w:val="8307796B9A38419CA9574C47E6561E12"/>
                  </w:placeholder>
                  <w:date w:fullDate="2014-04-15T00:00:00Z">
                    <w:dateFormat w:val="d-M-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p w:rsidR="00B119BF" w:rsidRDefault="008732BD">
                    <w:pPr>
                      <w:pStyle w:val="Fecha"/>
                      <w:framePr w:wrap="auto" w:hAnchor="text" w:xAlign="left" w:yAlign="inline"/>
                      <w:suppressOverlap w:val="0"/>
                    </w:pPr>
                    <w:r>
                      <w:t>15-4-2014</w:t>
                    </w:r>
                  </w:p>
                </w:sdtContent>
              </w:sdt>
            </w:tc>
            <w:tc>
              <w:tcPr>
                <w:tcW w:w="6809" w:type="dxa"/>
                <w:tcBorders>
                  <w:top w:val="single" w:sz="36" w:space="0" w:color="FFFFFF" w:themeColor="background1"/>
                  <w:left w:val="single" w:sz="36" w:space="0" w:color="FFFFFF" w:themeColor="background1"/>
                  <w:bottom w:val="nil"/>
                  <w:right w:val="nil"/>
                </w:tcBorders>
                <w:shd w:val="clear" w:color="auto" w:fill="94B6D2" w:themeFill="accent1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:rsidR="00B119BF" w:rsidRDefault="00B119BF">
                <w:pPr>
                  <w:spacing w:after="0"/>
                </w:pPr>
              </w:p>
            </w:tc>
          </w:tr>
          <w:tr w:rsidR="00B119BF">
            <w:trPr>
              <w:trHeight w:val="257"/>
              <w:jc w:val="center"/>
            </w:trPr>
            <w:tc>
              <w:tcPr>
                <w:tcW w:w="204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119BF" w:rsidRDefault="00630D2E">
                <w:pPr>
                  <w:spacing w:after="0"/>
                  <w:jc w:val="center"/>
                </w:pPr>
                <w:r>
                  <w:rPr>
                    <w:noProof/>
                    <w:lang w:val="es-CL" w:eastAsia="es-CL"/>
                  </w:rPr>
                  <w:drawing>
                    <wp:inline distT="0" distB="0" distL="0" distR="0" wp14:anchorId="392B6706" wp14:editId="511C1537">
                      <wp:extent cx="990600" cy="1187220"/>
                      <wp:effectExtent l="0" t="0" r="0" b="0"/>
                      <wp:docPr id="2" name="Imagen 2" descr="C:\Users\carlos\Pictures\fo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arlos\Pictures\fot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054" r="241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7336" cy="1195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0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:rsidR="00302BAF" w:rsidRDefault="00302BAF">
                <w:pPr>
                  <w:pStyle w:val="Direccindelremitente0"/>
                </w:pPr>
                <w:r>
                  <w:t>Carlos Robles Barrios</w:t>
                </w:r>
              </w:p>
              <w:p w:rsidR="00302BAF" w:rsidRDefault="00302BAF">
                <w:pPr>
                  <w:pStyle w:val="Direccindelremitente0"/>
                </w:pPr>
                <w:r>
                  <w:t>Rut 10983688-5</w:t>
                </w:r>
              </w:p>
              <w:p w:rsidR="00BB4CF1" w:rsidRDefault="00BB4CF1">
                <w:pPr>
                  <w:pStyle w:val="Direccindelremitente0"/>
                </w:pPr>
                <w:r>
                  <w:t>Fecha nacimiento 27/08/67</w:t>
                </w:r>
              </w:p>
              <w:p w:rsidR="00B119BF" w:rsidRPr="005A57DD" w:rsidRDefault="00AF5A7F">
                <w:pPr>
                  <w:pStyle w:val="Direccindelremitente0"/>
                </w:pPr>
                <w:r>
                  <w:t>Pasaje 3 casa 840 7°sector Belloto sur Quilpue</w:t>
                </w:r>
                <w:r w:rsidR="003335BB" w:rsidRPr="00181FEA">
                  <w:rPr>
                    <w:lang w:val="es-CL"/>
                  </w:rPr>
                  <w:br/>
                </w:r>
                <w:r w:rsidR="00016A09" w:rsidRPr="00181FEA">
                  <w:rPr>
                    <w:lang w:val="es-CL"/>
                  </w:rPr>
                  <w:t xml:space="preserve">celular  </w:t>
                </w:r>
                <w:r w:rsidR="00907874">
                  <w:rPr>
                    <w:lang w:val="es-CL"/>
                  </w:rPr>
                  <w:t>66708182</w:t>
                </w:r>
                <w:r w:rsidR="003335BB" w:rsidRPr="00181FEA">
                  <w:rPr>
                    <w:lang w:val="es-CL"/>
                  </w:rPr>
                  <w:br/>
                </w:r>
                <w:r w:rsidR="008732BD" w:rsidRPr="00181FEA">
                  <w:rPr>
                    <w:lang w:val="es-CL"/>
                  </w:rPr>
                  <w:t>cerb.robles67@gmail.com</w:t>
                </w:r>
              </w:p>
              <w:p w:rsidR="00B119BF" w:rsidRDefault="00924CDF" w:rsidP="00E8142C">
                <w:pPr>
                  <w:pStyle w:val="Direccindelremitente0"/>
                </w:pPr>
                <w:r>
                  <w:t>Lice</w:t>
                </w:r>
                <w:r w:rsidR="00B66E95">
                  <w:t>ncias de conducir  A3 – A4</w:t>
                </w:r>
                <w:r w:rsidR="0089076C">
                  <w:t xml:space="preserve"> - </w:t>
                </w:r>
                <w:r w:rsidR="004B5152">
                  <w:t>D</w:t>
                </w:r>
              </w:p>
              <w:p w:rsidR="00B66E95" w:rsidRDefault="00B66E95" w:rsidP="00E8142C">
                <w:pPr>
                  <w:pStyle w:val="Direccindelremitente0"/>
                </w:pPr>
              </w:p>
            </w:tc>
          </w:tr>
          <w:tr w:rsidR="008732BD">
            <w:trPr>
              <w:trHeight w:val="257"/>
              <w:jc w:val="center"/>
            </w:trPr>
            <w:tc>
              <w:tcPr>
                <w:tcW w:w="204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8732BD" w:rsidRDefault="008732BD">
                <w:pPr>
                  <w:spacing w:after="0"/>
                  <w:jc w:val="center"/>
                  <w:rPr>
                    <w:noProof/>
                  </w:rPr>
                </w:pPr>
              </w:p>
            </w:tc>
            <w:tc>
              <w:tcPr>
                <w:tcW w:w="680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:rsidR="008732BD" w:rsidRDefault="008732BD">
                <w:pPr>
                  <w:pStyle w:val="Direccindelremitente0"/>
                </w:pPr>
              </w:p>
            </w:tc>
          </w:tr>
        </w:tbl>
        <w:p w:rsidR="00B119BF" w:rsidRDefault="00672C2F"/>
      </w:sdtContent>
    </w:sdt>
    <w:tbl>
      <w:tblPr>
        <w:tblW w:w="4996" w:type="pct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348"/>
        <w:gridCol w:w="7674"/>
      </w:tblGrid>
      <w:tr w:rsidR="00B119BF" w:rsidTr="00504B8D">
        <w:trPr>
          <w:trHeight w:val="288"/>
          <w:jc w:val="center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19BF" w:rsidRDefault="00B119BF">
            <w:pPr>
              <w:spacing w:after="0" w:line="240" w:lineRule="auto"/>
              <w:rPr>
                <w:b/>
                <w:bCs/>
                <w:color w:val="FFFFFF" w:themeColor="background1"/>
                <w:szCs w:val="23"/>
              </w:rPr>
            </w:pPr>
          </w:p>
        </w:tc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19BF" w:rsidRDefault="003335BB">
            <w:pPr>
              <w:pStyle w:val="Seccin"/>
              <w:spacing w:after="0"/>
            </w:pPr>
            <w:r>
              <w:t>Objetivos</w:t>
            </w:r>
          </w:p>
          <w:p w:rsidR="00B119BF" w:rsidRDefault="00016A09">
            <w:pPr>
              <w:spacing w:after="0" w:line="240" w:lineRule="auto"/>
            </w:pPr>
            <w:r>
              <w:t>E</w:t>
            </w:r>
            <w:r w:rsidR="008732BD">
              <w:t>star a disposición de  una empresa lí</w:t>
            </w:r>
            <w:r>
              <w:t>der en la producción de cobre,</w:t>
            </w:r>
            <w:r w:rsidR="00B72FE8">
              <w:t xml:space="preserve"> aplicando</w:t>
            </w:r>
            <w:r w:rsidR="00E1249D">
              <w:t xml:space="preserve"> los </w:t>
            </w:r>
            <w:r w:rsidR="00B72FE8">
              <w:t>más</w:t>
            </w:r>
            <w:r w:rsidR="00E1249D">
              <w:t xml:space="preserve"> altos </w:t>
            </w:r>
            <w:r w:rsidR="00B72FE8">
              <w:t xml:space="preserve">estándares de seguridad, salud y medio ambiente y </w:t>
            </w:r>
            <w:r w:rsidR="00E1249D">
              <w:t xml:space="preserve">que al mismo tiempo tenga a </w:t>
            </w:r>
            <w:r w:rsidR="008732BD">
              <w:t xml:space="preserve">su personal como el </w:t>
            </w:r>
            <w:r w:rsidR="00E1249D">
              <w:t>más</w:t>
            </w:r>
            <w:r w:rsidR="008732BD">
              <w:t xml:space="preserve"> importante r</w:t>
            </w:r>
            <w:r w:rsidR="00E1249D">
              <w:t xml:space="preserve">ecurso a su haber. </w:t>
            </w:r>
            <w:r w:rsidR="00B72FE8">
              <w:t>En cuanto a la producción a</w:t>
            </w:r>
            <w:r w:rsidR="00E1249D">
              <w:t xml:space="preserve">plicando </w:t>
            </w:r>
            <w:r w:rsidR="00B72FE8">
              <w:t>metodologías</w:t>
            </w:r>
            <w:r w:rsidR="00E1249D">
              <w:t xml:space="preserve"> de trabajo seguro para solucionar fallas desde la </w:t>
            </w:r>
            <w:r w:rsidR="008732BD">
              <w:t>experiencia y</w:t>
            </w:r>
            <w:r w:rsidR="00E1249D">
              <w:t xml:space="preserve"> el conocimiento alcanzado</w:t>
            </w:r>
            <w:r w:rsidR="00B72FE8">
              <w:t xml:space="preserve">, </w:t>
            </w:r>
            <w:r w:rsidR="008732BD">
              <w:t>desempeñándome como un líder pro</w:t>
            </w:r>
            <w:r w:rsidR="00B72FE8">
              <w:t xml:space="preserve">activo </w:t>
            </w:r>
            <w:r w:rsidR="001774F3">
              <w:t>y activo.</w:t>
            </w: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016A09" w:rsidRDefault="00016A09">
            <w:pPr>
              <w:spacing w:after="0" w:line="240" w:lineRule="auto"/>
            </w:pPr>
          </w:p>
          <w:p w:rsidR="00B119BF" w:rsidRDefault="003335BB">
            <w:pPr>
              <w:pStyle w:val="Seccin"/>
              <w:spacing w:after="0"/>
            </w:pPr>
            <w:r>
              <w:t>Formación académica</w:t>
            </w:r>
          </w:p>
          <w:p w:rsidR="00B119BF" w:rsidRDefault="00B119BF">
            <w:pPr>
              <w:pStyle w:val="Subseccin"/>
              <w:spacing w:after="0" w:line="240" w:lineRule="auto"/>
            </w:pPr>
          </w:p>
          <w:p w:rsidR="0064204F" w:rsidRDefault="0064204F" w:rsidP="0064204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  <w:r>
              <w:t xml:space="preserve">Liceo </w:t>
            </w:r>
            <w:r w:rsidR="00E1249D">
              <w:t>Industrial B</w:t>
            </w:r>
            <w:r w:rsidR="00B72FE8">
              <w:t xml:space="preserve"> Nº</w:t>
            </w:r>
            <w:r w:rsidR="00E1249D">
              <w:t>8 Vallenar</w:t>
            </w:r>
            <w:r>
              <w:t xml:space="preserve"> (1980-1985)</w:t>
            </w:r>
          </w:p>
          <w:p w:rsidR="009344B9" w:rsidRDefault="009344B9" w:rsidP="0064204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  <w:r>
              <w:t xml:space="preserve">3er semestre en  </w:t>
            </w:r>
            <w:proofErr w:type="spellStart"/>
            <w:r>
              <w:t>Inacap</w:t>
            </w:r>
            <w:proofErr w:type="spellEnd"/>
            <w:r>
              <w:t xml:space="preserve"> </w:t>
            </w:r>
            <w:r w:rsidR="0064204F">
              <w:t xml:space="preserve"> </w:t>
            </w:r>
            <w:r w:rsidR="00B66E95">
              <w:t>Sede</w:t>
            </w:r>
            <w:r>
              <w:t>: Iquique.</w:t>
            </w:r>
          </w:p>
          <w:p w:rsidR="009344B9" w:rsidRDefault="009344B9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  <w:r>
              <w:t xml:space="preserve">Carrera: Técnico en Mantenimiento Industrial </w:t>
            </w:r>
          </w:p>
          <w:p w:rsidR="0064204F" w:rsidRDefault="0064204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  <w:p w:rsidR="00B66E95" w:rsidRDefault="00B66E95" w:rsidP="001774F3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  <w:r>
              <w:t>Cursos</w:t>
            </w:r>
            <w:r w:rsidR="00941914">
              <w:t xml:space="preserve"> de capacitación en:</w:t>
            </w:r>
          </w:p>
          <w:p w:rsidR="0064204F" w:rsidRDefault="0064204F" w:rsidP="0064204F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Manejo y operación plantas de Reversa Osmosis (Potable – Blanda)</w:t>
            </w:r>
          </w:p>
          <w:p w:rsidR="0064204F" w:rsidRDefault="0064204F" w:rsidP="0064204F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Manejo y operación Plantas de tratamiento Aguas Servidas (Lodo activado)</w:t>
            </w:r>
          </w:p>
          <w:p w:rsidR="001774F3" w:rsidRDefault="001774F3" w:rsidP="001774F3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Técnicas de mantenimiento eficaz</w:t>
            </w:r>
            <w:r w:rsidR="00941914">
              <w:t>.</w:t>
            </w:r>
          </w:p>
          <w:p w:rsidR="00FA09D3" w:rsidRDefault="0053653D" w:rsidP="00FA09D3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A</w:t>
            </w:r>
            <w:r w:rsidR="00FA09D3">
              <w:t xml:space="preserve">plicación de Técnicas </w:t>
            </w:r>
            <w:r>
              <w:t xml:space="preserve">y normas de maniobras </w:t>
            </w:r>
            <w:r w:rsidR="00FA09D3">
              <w:t xml:space="preserve">de </w:t>
            </w:r>
            <w:proofErr w:type="spellStart"/>
            <w:r w:rsidR="00FA09D3">
              <w:t>Izage</w:t>
            </w:r>
            <w:proofErr w:type="spellEnd"/>
            <w:r w:rsidR="00FA09D3">
              <w:t>.</w:t>
            </w:r>
          </w:p>
          <w:p w:rsidR="00941914" w:rsidRDefault="00941914" w:rsidP="001774F3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Cambio y</w:t>
            </w:r>
            <w:r w:rsidR="0064204F">
              <w:t xml:space="preserve"> reparación de sellos mecánicos, rodamientos.</w:t>
            </w:r>
          </w:p>
          <w:p w:rsidR="00941914" w:rsidRDefault="00941914" w:rsidP="00FA09D3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 xml:space="preserve">Técnicas de </w:t>
            </w:r>
            <w:r w:rsidR="001B21DC">
              <w:t xml:space="preserve">reparación con </w:t>
            </w:r>
            <w:r w:rsidR="00FA09D3">
              <w:t>soldadura.</w:t>
            </w:r>
          </w:p>
          <w:p w:rsidR="00031DB3" w:rsidRDefault="00031DB3" w:rsidP="00016A09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Manejo en alta montaña 4x4</w:t>
            </w:r>
          </w:p>
          <w:p w:rsidR="00031DB3" w:rsidRDefault="00B66E95" w:rsidP="0064204F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Operador camión pluma</w:t>
            </w:r>
            <w:r w:rsidR="0064204F">
              <w:t>,</w:t>
            </w:r>
            <w:r w:rsidR="00031DB3">
              <w:t xml:space="preserve"> puente </w:t>
            </w:r>
            <w:r w:rsidR="001774F3">
              <w:t>grúa.</w:t>
            </w:r>
          </w:p>
          <w:p w:rsidR="0053653D" w:rsidRDefault="0053653D" w:rsidP="00016A09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>Curso manejo equipos móviles (A4)</w:t>
            </w:r>
          </w:p>
          <w:p w:rsidR="00B119BF" w:rsidRDefault="00E72E40" w:rsidP="00016A09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 xml:space="preserve">Curso manejo de </w:t>
            </w:r>
            <w:r w:rsidR="001774F3">
              <w:t>grúa</w:t>
            </w:r>
            <w:r>
              <w:t xml:space="preserve"> horquilla</w:t>
            </w:r>
            <w:r w:rsidR="00072075">
              <w:t xml:space="preserve"> (D)</w:t>
            </w:r>
          </w:p>
          <w:p w:rsidR="0053653D" w:rsidRDefault="009D26D9" w:rsidP="0053653D">
            <w:pPr>
              <w:pStyle w:val="Listaconvietas"/>
              <w:numPr>
                <w:ilvl w:val="0"/>
                <w:numId w:val="29"/>
              </w:numPr>
              <w:spacing w:after="0" w:line="240" w:lineRule="auto"/>
            </w:pPr>
            <w:r>
              <w:t xml:space="preserve">Curso manejo </w:t>
            </w:r>
            <w:r w:rsidR="0053653D">
              <w:t>equipo transporte personal (A3)</w:t>
            </w:r>
          </w:p>
          <w:p w:rsidR="0053653D" w:rsidRDefault="0053653D" w:rsidP="0053653D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/>
            </w:pPr>
          </w:p>
          <w:p w:rsidR="00016A09" w:rsidRDefault="00016A09" w:rsidP="00016A0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16A09" w:rsidRDefault="00016A09" w:rsidP="00016A0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16A09" w:rsidRDefault="00016A09" w:rsidP="00016A09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  <w:p w:rsidR="00924CDF" w:rsidRDefault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  <w:p w:rsidR="00924CDF" w:rsidRDefault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  <w:p w:rsidR="00924CDF" w:rsidRDefault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  <w:p w:rsidR="00E8142C" w:rsidRDefault="009344B9">
            <w:pPr>
              <w:pStyle w:val="Seccin"/>
              <w:spacing w:after="0"/>
            </w:pPr>
            <w:r>
              <w:t>e</w:t>
            </w:r>
            <w:r w:rsidR="003335BB">
              <w:t>xperiencia</w:t>
            </w:r>
          </w:p>
          <w:p w:rsidR="00E8142C" w:rsidRDefault="00E8142C" w:rsidP="00E8142C">
            <w:pPr>
              <w:spacing w:after="0" w:line="240" w:lineRule="auto"/>
            </w:pPr>
            <w:r>
              <w:t>11noviembre 1998  al 31 diciembre 2013</w:t>
            </w:r>
          </w:p>
          <w:p w:rsidR="00E8142C" w:rsidRDefault="00E8142C">
            <w:pPr>
              <w:pStyle w:val="Subseccin"/>
              <w:spacing w:after="0" w:line="240" w:lineRule="auto"/>
              <w:rPr>
                <w:b w:val="0"/>
                <w:bCs/>
                <w:color w:val="000000"/>
                <w:spacing w:val="0"/>
                <w:sz w:val="23"/>
              </w:rPr>
            </w:pPr>
            <w:r>
              <w:rPr>
                <w:b w:val="0"/>
                <w:bCs/>
                <w:color w:val="000000"/>
                <w:spacing w:val="0"/>
                <w:sz w:val="23"/>
              </w:rPr>
              <w:t xml:space="preserve">Compañía Minera Doña </w:t>
            </w:r>
            <w:r w:rsidR="001774F3">
              <w:rPr>
                <w:b w:val="0"/>
                <w:bCs/>
                <w:color w:val="000000"/>
                <w:spacing w:val="0"/>
                <w:sz w:val="23"/>
              </w:rPr>
              <w:t>Inés</w:t>
            </w:r>
            <w:r w:rsidR="0064204F">
              <w:rPr>
                <w:b w:val="0"/>
                <w:bCs/>
                <w:color w:val="000000"/>
                <w:spacing w:val="0"/>
                <w:sz w:val="23"/>
              </w:rPr>
              <w:t xml:space="preserve"> de </w:t>
            </w:r>
            <w:proofErr w:type="spellStart"/>
            <w:r w:rsidR="0064204F">
              <w:rPr>
                <w:b w:val="0"/>
                <w:bCs/>
                <w:color w:val="000000"/>
                <w:spacing w:val="0"/>
                <w:sz w:val="23"/>
              </w:rPr>
              <w:t>Collahuasi</w:t>
            </w:r>
            <w:proofErr w:type="spellEnd"/>
            <w:r w:rsidR="0064204F">
              <w:rPr>
                <w:b w:val="0"/>
                <w:bCs/>
                <w:color w:val="000000"/>
                <w:spacing w:val="0"/>
                <w:sz w:val="23"/>
              </w:rPr>
              <w:t xml:space="preserve"> (Iquique 1ª </w:t>
            </w:r>
            <w:proofErr w:type="spellStart"/>
            <w:r w:rsidR="0064204F">
              <w:rPr>
                <w:b w:val="0"/>
                <w:bCs/>
                <w:color w:val="000000"/>
                <w:spacing w:val="0"/>
                <w:sz w:val="23"/>
              </w:rPr>
              <w:t>rgn</w:t>
            </w:r>
            <w:proofErr w:type="spellEnd"/>
            <w:r w:rsidR="0064204F">
              <w:rPr>
                <w:b w:val="0"/>
                <w:bCs/>
                <w:color w:val="000000"/>
                <w:spacing w:val="0"/>
                <w:sz w:val="23"/>
              </w:rPr>
              <w:t>)</w:t>
            </w:r>
          </w:p>
          <w:p w:rsidR="00E8142C" w:rsidRPr="00E8142C" w:rsidRDefault="0064204F">
            <w:pPr>
              <w:pStyle w:val="Subseccin"/>
              <w:spacing w:after="0" w:line="240" w:lineRule="auto"/>
              <w:rPr>
                <w:b w:val="0"/>
                <w:bCs/>
              </w:rPr>
            </w:pPr>
            <w:r>
              <w:rPr>
                <w:b w:val="0"/>
                <w:bCs/>
                <w:color w:val="000000"/>
                <w:spacing w:val="0"/>
                <w:sz w:val="23"/>
              </w:rPr>
              <w:t>Operador Mecánico en:</w:t>
            </w:r>
          </w:p>
          <w:p w:rsidR="00850971" w:rsidRDefault="002C4D3C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Mantenimiento sistema de extracción</w:t>
            </w:r>
            <w:r w:rsidR="00372010">
              <w:t xml:space="preserve"> y </w:t>
            </w:r>
            <w:r>
              <w:t xml:space="preserve">distribución </w:t>
            </w:r>
            <w:r w:rsidR="00372010">
              <w:t>de agua.</w:t>
            </w:r>
            <w:r w:rsidR="00016A09">
              <w:t xml:space="preserve"> (Reparación de líneas de Acero carbono y </w:t>
            </w:r>
            <w:proofErr w:type="spellStart"/>
            <w:r w:rsidR="00850971">
              <w:t>Hdpe</w:t>
            </w:r>
            <w:proofErr w:type="spellEnd"/>
            <w:r w:rsidR="00850971">
              <w:t xml:space="preserve">, </w:t>
            </w:r>
            <w:proofErr w:type="spellStart"/>
            <w:r w:rsidR="00850971">
              <w:t>etc</w:t>
            </w:r>
            <w:proofErr w:type="spellEnd"/>
            <w:r w:rsidR="00850971">
              <w:t>)</w:t>
            </w:r>
          </w:p>
          <w:p w:rsidR="00B119BF" w:rsidRDefault="00850971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Montaje y mantenimiento de</w:t>
            </w:r>
            <w:r w:rsidR="007D3A62">
              <w:t xml:space="preserve"> bombas de pozos</w:t>
            </w:r>
            <w:r w:rsidR="00372010">
              <w:t xml:space="preserve"> profundos</w:t>
            </w:r>
            <w:r w:rsidR="007D3A62">
              <w:t xml:space="preserve"> y </w:t>
            </w:r>
            <w:proofErr w:type="gramStart"/>
            <w:r>
              <w:t>refor</w:t>
            </w:r>
            <w:r w:rsidR="00804F30">
              <w:t>zadoras</w:t>
            </w:r>
            <w:proofErr w:type="gramEnd"/>
            <w:r w:rsidR="00804F30">
              <w:t>.</w:t>
            </w:r>
          </w:p>
          <w:p w:rsidR="00372010" w:rsidRDefault="00372010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Ma</w:t>
            </w:r>
            <w:r w:rsidR="00850971">
              <w:t>ntenimiento de plantas de tratamientos de agua</w:t>
            </w:r>
            <w:r w:rsidR="00673332">
              <w:t xml:space="preserve"> potable y blanda</w:t>
            </w:r>
            <w:r w:rsidR="00850971">
              <w:t xml:space="preserve"> (reversa osmosis).</w:t>
            </w:r>
          </w:p>
          <w:p w:rsidR="00850971" w:rsidRDefault="00016A09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Aplicación</w:t>
            </w:r>
            <w:r w:rsidR="00850971">
              <w:t xml:space="preserve"> de </w:t>
            </w:r>
            <w:r w:rsidR="00042146">
              <w:t>programas de  mantenimiento predictivo</w:t>
            </w:r>
            <w:r>
              <w:t xml:space="preserve">, </w:t>
            </w:r>
            <w:r w:rsidR="00E1249D">
              <w:t>análisis y diagnóstico</w:t>
            </w:r>
            <w:r>
              <w:t xml:space="preserve"> de fallas, toma</w:t>
            </w:r>
            <w:r w:rsidR="007D3A62">
              <w:t xml:space="preserve"> de lectura</w:t>
            </w:r>
            <w:r w:rsidR="004052D7">
              <w:t xml:space="preserve"> de parámetros, variables de proceso y </w:t>
            </w:r>
            <w:r>
              <w:t xml:space="preserve">de </w:t>
            </w:r>
            <w:r w:rsidR="004052D7">
              <w:t>producción.</w:t>
            </w:r>
          </w:p>
          <w:p w:rsidR="00470E1A" w:rsidRDefault="00470E1A" w:rsidP="0064204F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Reparaciones menores en sistema de</w:t>
            </w:r>
            <w:r w:rsidR="004F3299">
              <w:t xml:space="preserve"> bombas centrifugas </w:t>
            </w:r>
            <w:proofErr w:type="spellStart"/>
            <w:r w:rsidR="004F3299">
              <w:t>multietapas</w:t>
            </w:r>
            <w:proofErr w:type="spellEnd"/>
            <w:r w:rsidR="004F3299">
              <w:t>.</w:t>
            </w:r>
          </w:p>
          <w:p w:rsidR="0092722F" w:rsidRDefault="000A0F1B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Aplicación de técnicas de</w:t>
            </w:r>
            <w:r w:rsidR="00C34675">
              <w:t xml:space="preserve"> soldadura al arco en líneas y</w:t>
            </w:r>
            <w:r w:rsidR="0092722F">
              <w:t xml:space="preserve"> tuberías</w:t>
            </w:r>
            <w:r w:rsidR="00C34675">
              <w:t xml:space="preserve"> de</w:t>
            </w:r>
            <w:r w:rsidR="0092722F">
              <w:t xml:space="preserve"> acero carbono.</w:t>
            </w:r>
          </w:p>
          <w:p w:rsidR="0092722F" w:rsidRDefault="0092722F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 xml:space="preserve">Cambio y </w:t>
            </w:r>
            <w:r w:rsidR="00E1249D">
              <w:t>reparación</w:t>
            </w:r>
            <w:r w:rsidR="00C34675">
              <w:t xml:space="preserve"> del sistema de válvulas de a</w:t>
            </w:r>
            <w:r w:rsidR="00804F30">
              <w:t>mplia gama de tipos y modelos.</w:t>
            </w:r>
          </w:p>
          <w:p w:rsidR="00177FC4" w:rsidRDefault="00C34675" w:rsidP="0064204F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>Operador y controlador del sistema de extracción, producción y distribución de aguas.</w:t>
            </w:r>
          </w:p>
          <w:p w:rsidR="00D47291" w:rsidRDefault="00D47291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 xml:space="preserve">Aplicación de Técnicas y Normas de Maniobras de </w:t>
            </w:r>
            <w:proofErr w:type="spellStart"/>
            <w:r>
              <w:t>Izage</w:t>
            </w:r>
            <w:proofErr w:type="spellEnd"/>
            <w:r>
              <w:t>.</w:t>
            </w:r>
          </w:p>
          <w:p w:rsidR="008D1D73" w:rsidRDefault="00D47291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 xml:space="preserve">Operación y conducción de equipos de apoyo para la mantención. </w:t>
            </w:r>
          </w:p>
          <w:p w:rsidR="00D47291" w:rsidRDefault="00D47291" w:rsidP="00372010">
            <w:pPr>
              <w:pStyle w:val="Listaconvietas"/>
              <w:numPr>
                <w:ilvl w:val="0"/>
                <w:numId w:val="28"/>
              </w:numPr>
              <w:spacing w:after="0" w:line="240" w:lineRule="auto"/>
            </w:pPr>
            <w:r>
              <w:t xml:space="preserve">Operación de </w:t>
            </w:r>
            <w:proofErr w:type="spellStart"/>
            <w:r>
              <w:t>grua</w:t>
            </w:r>
            <w:proofErr w:type="spellEnd"/>
            <w:r>
              <w:t xml:space="preserve"> </w:t>
            </w:r>
            <w:proofErr w:type="spellStart"/>
            <w:r>
              <w:t>pte</w:t>
            </w:r>
            <w:proofErr w:type="spellEnd"/>
            <w:r>
              <w:t xml:space="preserve"> y camión pluma.</w:t>
            </w:r>
          </w:p>
          <w:p w:rsidR="008D1D73" w:rsidRDefault="008D1D73" w:rsidP="008D1D73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8D1D73" w:rsidRDefault="008D1D73" w:rsidP="008D1D73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C34675" w:rsidRDefault="00C34675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030197" w:rsidRDefault="00030197" w:rsidP="00030197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924CDF" w:rsidRDefault="00924CDF" w:rsidP="00924CDF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 w:hanging="360"/>
            </w:pPr>
          </w:p>
          <w:p w:rsidR="00D441E8" w:rsidRDefault="003335BB">
            <w:pPr>
              <w:pStyle w:val="Seccin"/>
              <w:spacing w:after="0"/>
            </w:pPr>
            <w:r>
              <w:t>cualificaciones</w:t>
            </w:r>
          </w:p>
          <w:p w:rsidR="00D441E8" w:rsidRDefault="00172EC8" w:rsidP="00D441E8">
            <w:pPr>
              <w:pStyle w:val="Listaconvietas"/>
              <w:spacing w:after="0" w:line="240" w:lineRule="auto"/>
            </w:pPr>
            <w:r>
              <w:t>Lidera</w:t>
            </w:r>
            <w:r w:rsidR="00177FC4">
              <w:t>r</w:t>
            </w:r>
            <w:r>
              <w:t xml:space="preserve"> equipos de trabajo cumpliendo con los términos y tiempos comprometidos.</w:t>
            </w:r>
          </w:p>
          <w:p w:rsidR="00504B8D" w:rsidRDefault="00470E1A" w:rsidP="00504B8D">
            <w:pPr>
              <w:pStyle w:val="Listaconvietas"/>
              <w:spacing w:after="0" w:line="240" w:lineRule="auto"/>
            </w:pPr>
            <w:r>
              <w:t>Respetuoso</w:t>
            </w:r>
            <w:r w:rsidR="00D441E8">
              <w:t xml:space="preserve"> de las autoridades, políticas y</w:t>
            </w:r>
            <w:r w:rsidR="00504B8D">
              <w:t xml:space="preserve"> normas de seguridad, salud y medio ambiente.</w:t>
            </w:r>
          </w:p>
          <w:p w:rsidR="00504B8D" w:rsidRDefault="00E1249D" w:rsidP="00D441E8">
            <w:pPr>
              <w:pStyle w:val="Listaconvietas"/>
              <w:spacing w:after="0" w:line="240" w:lineRule="auto"/>
            </w:pPr>
            <w:r>
              <w:t>Metódico</w:t>
            </w:r>
            <w:r w:rsidR="00504B8D">
              <w:t xml:space="preserve"> en la aplicación de conocimientos basados en la experiencia y en la información del fabricante de determinados equipos.</w:t>
            </w:r>
          </w:p>
          <w:p w:rsidR="008D1D73" w:rsidRDefault="008D1D73" w:rsidP="008D1D73">
            <w:pPr>
              <w:pStyle w:val="Listaconvietas"/>
              <w:numPr>
                <w:ilvl w:val="0"/>
                <w:numId w:val="0"/>
              </w:numPr>
              <w:spacing w:after="0" w:line="240" w:lineRule="auto"/>
              <w:ind w:left="360"/>
            </w:pPr>
          </w:p>
          <w:p w:rsidR="00D441E8" w:rsidRDefault="008D1D73" w:rsidP="00D441E8">
            <w:pPr>
              <w:pStyle w:val="Listaconvietas"/>
              <w:spacing w:after="0" w:line="240" w:lineRule="auto"/>
            </w:pPr>
            <w:r>
              <w:t>Comprometido con los planes de seguridad, salud y medio ambiente.</w:t>
            </w:r>
          </w:p>
          <w:p w:rsidR="00B119BF" w:rsidRDefault="00B119BF">
            <w:pPr>
              <w:pStyle w:val="Listaconvietas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504B8D" w:rsidTr="00504B8D">
        <w:trPr>
          <w:trHeight w:val="288"/>
          <w:jc w:val="center"/>
        </w:trPr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B8D" w:rsidRDefault="00504B8D">
            <w:pPr>
              <w:spacing w:after="0" w:line="240" w:lineRule="auto"/>
              <w:rPr>
                <w:b/>
                <w:bCs/>
                <w:color w:val="FFFFFF" w:themeColor="background1"/>
                <w:szCs w:val="23"/>
              </w:rPr>
            </w:pPr>
          </w:p>
        </w:tc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04B8D" w:rsidRDefault="00504B8D">
            <w:pPr>
              <w:pStyle w:val="Seccin"/>
              <w:spacing w:after="0"/>
            </w:pPr>
          </w:p>
        </w:tc>
      </w:tr>
    </w:tbl>
    <w:p w:rsidR="001C17DC" w:rsidRDefault="001C17DC" w:rsidP="001C17DC">
      <w:pPr>
        <w:ind w:left="4320" w:firstLine="720"/>
      </w:pPr>
    </w:p>
    <w:p w:rsidR="001C17DC" w:rsidRDefault="001C17DC" w:rsidP="001C17DC">
      <w:pPr>
        <w:ind w:left="4320" w:firstLine="720"/>
      </w:pPr>
    </w:p>
    <w:p w:rsidR="001C17DC" w:rsidRDefault="001C17DC" w:rsidP="001C17DC">
      <w:pPr>
        <w:ind w:left="4320" w:firstLine="720"/>
      </w:pPr>
    </w:p>
    <w:p w:rsidR="001C17DC" w:rsidRDefault="001C17DC" w:rsidP="001C17DC">
      <w:pPr>
        <w:ind w:left="4320" w:firstLine="720"/>
      </w:pPr>
    </w:p>
    <w:p w:rsidR="001C17DC" w:rsidRDefault="001C17DC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177FC4" w:rsidRDefault="00177FC4" w:rsidP="001C17DC">
      <w:pPr>
        <w:ind w:left="4320" w:firstLine="720"/>
      </w:pPr>
    </w:p>
    <w:p w:rsidR="00504B8D" w:rsidRDefault="00273CA4" w:rsidP="001C17DC">
      <w:pPr>
        <w:ind w:left="4320" w:firstLine="720"/>
      </w:pPr>
      <w:r>
        <w:t>Carlos Robles Barrios</w:t>
      </w:r>
    </w:p>
    <w:p w:rsidR="00273CA4" w:rsidRDefault="00273CA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10983688-5</w:t>
      </w:r>
    </w:p>
    <w:p w:rsidR="001C17DC" w:rsidRDefault="001C17DC"/>
    <w:p w:rsidR="001C17DC" w:rsidRDefault="001C17DC"/>
    <w:p w:rsidR="001C17DC" w:rsidRDefault="001C17DC">
      <w:r w:rsidRPr="001C17DC">
        <w:rPr>
          <w:noProof/>
          <w:lang w:val="es-CL" w:eastAsia="es-CL"/>
        </w:rPr>
        <w:lastRenderedPageBreak/>
        <w:drawing>
          <wp:inline distT="0" distB="0" distL="0" distR="0">
            <wp:extent cx="6227445" cy="8304882"/>
            <wp:effectExtent l="0" t="0" r="1905" b="1270"/>
            <wp:docPr id="4" name="Imagen 4" descr="C:\Users\Carlos\Desktop\Nueva carpeta\20140618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Desktop\Nueva carpeta\20140618_101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3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30" w:rsidRDefault="00804F30"/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295"/>
      </w:tblGrid>
      <w:tr w:rsidR="00804F30" w:rsidRPr="004F37EC" w:rsidTr="00E940B1"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before="30" w:after="30" w:line="270" w:lineRule="atLeast"/>
              <w:ind w:right="30"/>
              <w:textAlignment w:val="baseline"/>
              <w:outlineLvl w:val="2"/>
              <w:rPr>
                <w:rFonts w:ascii="Verdana" w:eastAsia="Times New Roman" w:hAnsi="Verdana" w:cs="Arial"/>
                <w:b/>
                <w:bCs/>
                <w:color w:val="6B767E"/>
                <w:sz w:val="27"/>
                <w:szCs w:val="27"/>
                <w:lang w:eastAsia="es-CL"/>
              </w:rPr>
            </w:pPr>
            <w:r w:rsidRPr="004F37EC">
              <w:rPr>
                <w:rFonts w:ascii="Verdana" w:eastAsia="Times New Roman" w:hAnsi="Verdana" w:cs="Arial"/>
                <w:b/>
                <w:bCs/>
                <w:color w:val="6B767E"/>
                <w:sz w:val="27"/>
                <w:szCs w:val="27"/>
                <w:lang w:eastAsia="es-CL"/>
              </w:rPr>
              <w:lastRenderedPageBreak/>
              <w:t xml:space="preserve">Cursos de </w:t>
            </w:r>
            <w:proofErr w:type="spellStart"/>
            <w:r w:rsidRPr="004F37EC">
              <w:rPr>
                <w:rFonts w:ascii="Verdana" w:eastAsia="Times New Roman" w:hAnsi="Verdana" w:cs="Arial"/>
                <w:b/>
                <w:bCs/>
                <w:color w:val="6B767E"/>
                <w:sz w:val="27"/>
                <w:szCs w:val="27"/>
                <w:lang w:eastAsia="es-CL"/>
              </w:rPr>
              <w:t>capacitacion</w:t>
            </w:r>
            <w:proofErr w:type="spellEnd"/>
            <w:r w:rsidRPr="004F37EC">
              <w:rPr>
                <w:rFonts w:ascii="Verdana" w:eastAsia="Times New Roman" w:hAnsi="Verdana" w:cs="Arial"/>
                <w:b/>
                <w:bCs/>
                <w:color w:val="6B767E"/>
                <w:sz w:val="27"/>
                <w:szCs w:val="27"/>
                <w:lang w:eastAsia="es-CL"/>
              </w:rPr>
              <w:t xml:space="preserve"> </w:t>
            </w:r>
            <w:proofErr w:type="spellStart"/>
            <w:r w:rsidRPr="004F37EC">
              <w:rPr>
                <w:rFonts w:ascii="Verdana" w:eastAsia="Times New Roman" w:hAnsi="Verdana" w:cs="Arial"/>
                <w:b/>
                <w:bCs/>
                <w:color w:val="6B767E"/>
                <w:sz w:val="27"/>
                <w:szCs w:val="27"/>
                <w:lang w:eastAsia="es-CL"/>
              </w:rPr>
              <w:t>Sence</w:t>
            </w:r>
            <w:proofErr w:type="spellEnd"/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Uso Y Tecnología De Materiales Aplicados En Electricidad De La Construcción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12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0AFF1829" wp14:editId="774E9FF4">
                  <wp:extent cx="476250" cy="476250"/>
                  <wp:effectExtent l="0" t="0" r="0" b="0"/>
                  <wp:docPr id="14" name="Imagen 14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Aplicación De Técnicas Y Equipos Para Levante De Carga Y </w:t>
            </w:r>
            <w:proofErr w:type="spellStart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Rigger</w:t>
            </w:r>
            <w:proofErr w:type="spellEnd"/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32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6B452063" wp14:editId="55F85C04">
                  <wp:extent cx="476250" cy="476250"/>
                  <wp:effectExtent l="0" t="0" r="0" b="0"/>
                  <wp:docPr id="15" name="Imagen 15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Operar En Forma Segura La Grúa Puente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16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4D397C3E" wp14:editId="31603649">
                  <wp:extent cx="476250" cy="476250"/>
                  <wp:effectExtent l="0" t="0" r="0" b="0"/>
                  <wp:docPr id="16" name="Imagen 16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Operar En Forma Segura La </w:t>
            </w:r>
            <w:proofErr w:type="spellStart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Grua</w:t>
            </w:r>
            <w:proofErr w:type="spellEnd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 Pluma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16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22599A38" wp14:editId="627E0C97">
                  <wp:extent cx="476250" cy="476250"/>
                  <wp:effectExtent l="0" t="0" r="0" b="0"/>
                  <wp:docPr id="17" name="Imagen 17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Inducción Al Personal De Administradoras De Locales Comerciales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E-</w:t>
            </w:r>
            <w:proofErr w:type="spellStart"/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Learning</w:t>
            </w:r>
            <w:proofErr w:type="spellEnd"/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8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5AD7ED5D" wp14:editId="28BA00D2">
                  <wp:extent cx="476250" cy="476250"/>
                  <wp:effectExtent l="0" t="0" r="0" b="0"/>
                  <wp:docPr id="18" name="Imagen 18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Manejo Práctico En El Uso De Extintores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5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6B57A48C" wp14:editId="1C508ACB">
                  <wp:extent cx="476250" cy="476250"/>
                  <wp:effectExtent l="0" t="0" r="0" b="0"/>
                  <wp:docPr id="19" name="Imagen 19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Operación De </w:t>
            </w:r>
            <w:proofErr w:type="spellStart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Mecanica</w:t>
            </w:r>
            <w:proofErr w:type="spellEnd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 De Fluidos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16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206BBDD2" wp14:editId="605DD98F">
                  <wp:extent cx="476250" cy="476250"/>
                  <wp:effectExtent l="0" t="0" r="0" b="0"/>
                  <wp:docPr id="20" name="Imagen 20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Operación De Grúas De Alto Tonelaje</w:t>
            </w:r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8</w:t>
            </w:r>
          </w:p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noProof/>
                <w:color w:val="000000"/>
                <w:sz w:val="20"/>
                <w:lang w:eastAsia="es-CL"/>
              </w:rPr>
              <w:drawing>
                <wp:inline distT="0" distB="0" distL="0" distR="0" wp14:anchorId="50E01945" wp14:editId="403658A3">
                  <wp:extent cx="476250" cy="476250"/>
                  <wp:effectExtent l="0" t="0" r="0" b="0"/>
                  <wp:docPr id="21" name="Imagen 21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30" w:rsidRPr="004F37EC" w:rsidTr="00E940B1">
        <w:tc>
          <w:tcPr>
            <w:tcW w:w="5205" w:type="dxa"/>
            <w:tcBorders>
              <w:top w:val="nil"/>
              <w:left w:val="nil"/>
              <w:right w:val="single" w:sz="6" w:space="0" w:color="C9C4CA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 xml:space="preserve">Uso Y Empleo De Las Técnicas De Maniobras En </w:t>
            </w:r>
            <w:proofErr w:type="spellStart"/>
            <w:r w:rsidRPr="004F37EC">
              <w:rPr>
                <w:rFonts w:ascii="Arial" w:eastAsia="Times New Roman" w:hAnsi="Arial" w:cs="Arial"/>
                <w:b/>
                <w:bCs/>
                <w:color w:val="0073AF"/>
                <w:sz w:val="20"/>
                <w:lang w:eastAsia="es-CL"/>
              </w:rPr>
              <w:t>Izaje</w:t>
            </w:r>
            <w:proofErr w:type="spellEnd"/>
          </w:p>
        </w:tc>
        <w:tc>
          <w:tcPr>
            <w:tcW w:w="52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804F30" w:rsidRPr="004F37EC" w:rsidRDefault="00804F30" w:rsidP="00E940B1">
            <w:pPr>
              <w:spacing w:after="0" w:line="300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</w:pP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t>Modalidad Presencial </w:t>
            </w:r>
            <w:r w:rsidRPr="004F37EC">
              <w:rPr>
                <w:rFonts w:ascii="Arial" w:eastAsia="Times New Roman" w:hAnsi="Arial" w:cs="Arial"/>
                <w:color w:val="000000"/>
                <w:sz w:val="20"/>
                <w:lang w:eastAsia="es-CL"/>
              </w:rPr>
              <w:br/>
              <w:t>Cantidad de horas 8</w:t>
            </w:r>
          </w:p>
        </w:tc>
      </w:tr>
    </w:tbl>
    <w:p w:rsidR="00804F30" w:rsidRDefault="00804F30"/>
    <w:p w:rsidR="00804F30" w:rsidRDefault="00804F30" w:rsidP="00D0039B">
      <w:pPr>
        <w:spacing w:before="30" w:after="75" w:line="264" w:lineRule="atLeast"/>
        <w:textAlignment w:val="baseline"/>
        <w:outlineLvl w:val="2"/>
      </w:pPr>
    </w:p>
    <w:p w:rsidR="00804F30" w:rsidRDefault="00804F30" w:rsidP="00D0039B">
      <w:pPr>
        <w:spacing w:before="30" w:after="75" w:line="264" w:lineRule="atLeast"/>
        <w:textAlignment w:val="baseline"/>
        <w:outlineLvl w:val="2"/>
      </w:pPr>
    </w:p>
    <w:p w:rsidR="00D0039B" w:rsidRPr="00D0039B" w:rsidRDefault="00D0039B" w:rsidP="00D0039B">
      <w:pPr>
        <w:spacing w:before="30" w:after="75" w:line="264" w:lineRule="atLeast"/>
        <w:textAlignment w:val="baseline"/>
        <w:outlineLvl w:val="2"/>
        <w:rPr>
          <w:rFonts w:ascii="Verdana" w:eastAsia="Times New Roman" w:hAnsi="Verdana"/>
          <w:b/>
          <w:bCs/>
          <w:color w:val="000000"/>
          <w:kern w:val="0"/>
          <w:sz w:val="24"/>
          <w:szCs w:val="24"/>
          <w:lang w:val="es-CL" w:eastAsia="es-CL"/>
          <w14:ligatures w14:val="none"/>
        </w:rPr>
      </w:pPr>
      <w:bookmarkStart w:id="0" w:name="_GoBack"/>
      <w:bookmarkEnd w:id="0"/>
      <w:r w:rsidRPr="00D0039B">
        <w:rPr>
          <w:rFonts w:ascii="Verdana" w:eastAsia="Times New Roman" w:hAnsi="Verdana"/>
          <w:b/>
          <w:bCs/>
          <w:color w:val="000000"/>
          <w:kern w:val="0"/>
          <w:sz w:val="24"/>
          <w:szCs w:val="24"/>
          <w:lang w:val="es-CL" w:eastAsia="es-CL"/>
          <w14:ligatures w14:val="none"/>
        </w:rPr>
        <w:lastRenderedPageBreak/>
        <w:t>Cursos de Capacitación más Recientes</w:t>
      </w:r>
    </w:p>
    <w:tbl>
      <w:tblPr>
        <w:tblW w:w="954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675"/>
        <w:gridCol w:w="2440"/>
        <w:gridCol w:w="666"/>
        <w:gridCol w:w="1223"/>
        <w:gridCol w:w="1420"/>
      </w:tblGrid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Año</w:t>
            </w:r>
          </w:p>
        </w:tc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Nombre de </w:t>
            </w:r>
            <w:proofErr w:type="spellStart"/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Otec</w:t>
            </w:r>
            <w:proofErr w:type="spellEnd"/>
          </w:p>
        </w:tc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Nombre del Curso</w:t>
            </w:r>
          </w:p>
        </w:tc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Horas</w:t>
            </w:r>
          </w:p>
        </w:tc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Modalidad Curso</w:t>
            </w:r>
          </w:p>
        </w:tc>
        <w:tc>
          <w:tcPr>
            <w:tcW w:w="0" w:type="auto"/>
            <w:tcBorders>
              <w:top w:val="single" w:sz="2" w:space="0" w:color="CCCCCC"/>
              <w:left w:val="dotted" w:sz="2" w:space="0" w:color="FFFFFF"/>
              <w:bottom w:val="dotted" w:sz="2" w:space="0" w:color="DFEAF6"/>
              <w:right w:val="dotted" w:sz="6" w:space="0" w:color="FFFFFF"/>
            </w:tcBorders>
            <w:shd w:val="clear" w:color="auto" w:fill="CBDDF1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b/>
                <w:bCs/>
                <w:kern w:val="0"/>
                <w:sz w:val="17"/>
                <w:szCs w:val="17"/>
                <w:lang w:val="es-CL" w:eastAsia="es-CL"/>
                <w14:ligatures w14:val="none"/>
              </w:rPr>
              <w:t>Acciones</w:t>
            </w:r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2013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32C3FAFD" wp14:editId="238094B4">
                  <wp:extent cx="476250" cy="476250"/>
                  <wp:effectExtent l="0" t="0" r="0" b="0"/>
                  <wp:docPr id="1" name="Imagen 1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F &amp; S Capacitación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Emergency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Y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Cia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Ltda.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Utilizar Protección Contra Caídas Para Usuarios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5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4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2012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3AEE6101" wp14:editId="660C44D8">
                  <wp:extent cx="476250" cy="476250"/>
                  <wp:effectExtent l="0" t="0" r="0" b="0"/>
                  <wp:docPr id="3" name="Imagen 3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Centro Superior De Instrucción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Tecnica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Ocupacional Limitada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Aplicación De Técnicas Y Normas De Maniobra De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Izaje</w:t>
            </w:r>
            <w:proofErr w:type="spellEnd"/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16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5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2012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7FDEF469" wp14:editId="27534FB7">
                  <wp:extent cx="476250" cy="476250"/>
                  <wp:effectExtent l="0" t="0" r="0" b="0"/>
                  <wp:docPr id="5" name="Imagen 5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Centro Superior De Instrucción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Tecnica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Ocupacional Limitada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Operar En Forma Segura La Grúa Puente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16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6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2012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7336DA33" wp14:editId="1A5DCC64">
                  <wp:extent cx="476250" cy="476250"/>
                  <wp:effectExtent l="0" t="0" r="0" b="0"/>
                  <wp:docPr id="6" name="Imagen 6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Centro Superior De Instrucción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Tecnica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Ocupacional Limitada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Operar En Forma Segura La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Grua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Pluma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16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7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2009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253B64EE" wp14:editId="729BC20B">
                  <wp:extent cx="476250" cy="476250"/>
                  <wp:effectExtent l="0" t="0" r="0" b="0"/>
                  <wp:docPr id="7" name="Imagen 7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Fundación De Capacitación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Sofofa</w:t>
            </w:r>
            <w:proofErr w:type="spellEnd"/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Inducción General De La Empresa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8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8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2009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3DA1F697" wp14:editId="097DCA16">
                  <wp:extent cx="476250" cy="476250"/>
                  <wp:effectExtent l="0" t="0" r="0" b="0"/>
                  <wp:docPr id="8" name="Imagen 8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Fundación Educacional Escondida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Manejo Y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Direccion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De Equipos De Trabajo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8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19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2009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6A2531CA" wp14:editId="2FF412E3">
                  <wp:extent cx="476250" cy="476250"/>
                  <wp:effectExtent l="0" t="0" r="0" b="0"/>
                  <wp:docPr id="9" name="Imagen 9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Fundación Educacional Escondida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Operación De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Mecanica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 De Fluidos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16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20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2009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07D29BF5" wp14:editId="35B5A9D2">
                  <wp:extent cx="476250" cy="476250"/>
                  <wp:effectExtent l="0" t="0" r="0" b="0"/>
                  <wp:docPr id="10" name="Imagen 10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Centro Tecnológico Minero S.A.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Operación De Grúas De Alto Tonelaje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8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21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  <w:tr w:rsidR="00D0039B" w:rsidRPr="00D0039B" w:rsidTr="00D0039B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2009</w:t>
            </w:r>
            <w:r w:rsidRPr="00D0039B">
              <w:rPr>
                <w:rFonts w:ascii="Times New Roman" w:eastAsia="Times New Roman" w:hAnsi="Times New Roman"/>
                <w:noProof/>
                <w:kern w:val="0"/>
                <w:sz w:val="17"/>
                <w:szCs w:val="17"/>
                <w:lang w:val="es-CL" w:eastAsia="es-CL"/>
              </w:rPr>
              <w:drawing>
                <wp:inline distT="0" distB="0" distL="0" distR="0" wp14:anchorId="0D606E68" wp14:editId="47784148">
                  <wp:extent cx="476250" cy="476250"/>
                  <wp:effectExtent l="0" t="0" r="0" b="0"/>
                  <wp:docPr id="11" name="Imagen 11" descr="http://www.bne.cl/images/bne_iconoS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bne.cl/images/bne_iconoS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Centro Tecnológico Minero S.A.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Uso Y Empleo De Las Técnicas De Maniobras En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Izaje</w:t>
            </w:r>
            <w:proofErr w:type="spellEnd"/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 xml:space="preserve">8 </w:t>
            </w: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Hrs</w:t>
            </w:r>
            <w:proofErr w:type="spellEnd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Presencial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dotted" w:sz="6" w:space="0" w:color="DFEAF6"/>
              <w:right w:val="single" w:sz="2" w:space="0" w:color="CCCCCC"/>
            </w:tcBorders>
            <w:shd w:val="clear" w:color="auto" w:fill="auto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D0039B" w:rsidRPr="00D0039B" w:rsidRDefault="00D0039B" w:rsidP="00D0039B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</w:pPr>
            <w:proofErr w:type="spellStart"/>
            <w:r w:rsidRPr="00D0039B">
              <w:rPr>
                <w:rFonts w:ascii="Times New Roman" w:eastAsia="Times New Roman" w:hAnsi="Times New Roman"/>
                <w:kern w:val="0"/>
                <w:sz w:val="17"/>
                <w:szCs w:val="17"/>
                <w:lang w:val="es-CL" w:eastAsia="es-CL"/>
                <w14:ligatures w14:val="none"/>
              </w:rPr>
              <w:t>Ocultar</w:t>
            </w:r>
            <w:hyperlink r:id="rId22" w:history="1">
              <w:r w:rsidRPr="00D0039B">
                <w:rPr>
                  <w:rFonts w:ascii="Times New Roman" w:eastAsia="Times New Roman" w:hAnsi="Times New Roman"/>
                  <w:color w:val="006CB7"/>
                  <w:kern w:val="0"/>
                  <w:sz w:val="17"/>
                  <w:szCs w:val="17"/>
                  <w:bdr w:val="single" w:sz="6" w:space="2" w:color="CCCCCC" w:frame="1"/>
                  <w:shd w:val="clear" w:color="auto" w:fill="DDDDDD"/>
                  <w:lang w:val="es-CL" w:eastAsia="es-CL"/>
                  <w14:ligatures w14:val="none"/>
                </w:rPr>
                <w:t>Eliminar</w:t>
              </w:r>
              <w:proofErr w:type="spellEnd"/>
            </w:hyperlink>
          </w:p>
        </w:tc>
      </w:tr>
    </w:tbl>
    <w:p w:rsidR="00D0039B" w:rsidRPr="00D0039B" w:rsidRDefault="00D0039B" w:rsidP="00D0039B">
      <w:pPr>
        <w:shd w:val="clear" w:color="auto" w:fill="DFE9FF"/>
        <w:spacing w:after="150" w:line="231" w:lineRule="atLeast"/>
        <w:textAlignment w:val="baseline"/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</w:pP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t>El detalle de cursos que se muestra corresponde a cursos que usted ha realizado a través de algunos de los Programas de SENCE y/o Franquicia Tributaria. Si desea que dicha información sea visible en su CV, presione </w:t>
      </w:r>
      <w:r w:rsidRPr="00D0039B">
        <w:rPr>
          <w:rFonts w:ascii="Verdana" w:eastAsia="Times New Roman" w:hAnsi="Verdana"/>
          <w:b/>
          <w:bCs/>
          <w:color w:val="000000"/>
          <w:kern w:val="0"/>
          <w:sz w:val="17"/>
          <w:szCs w:val="17"/>
          <w:bdr w:val="none" w:sz="0" w:space="0" w:color="auto" w:frame="1"/>
          <w:lang w:val="es-CL" w:eastAsia="es-CL"/>
          <w14:ligatures w14:val="none"/>
        </w:rPr>
        <w:t>Mostrar</w:t>
      </w: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t> de lo contrario </w:t>
      </w:r>
      <w:r w:rsidRPr="00D0039B">
        <w:rPr>
          <w:rFonts w:ascii="Verdana" w:eastAsia="Times New Roman" w:hAnsi="Verdana"/>
          <w:b/>
          <w:bCs/>
          <w:color w:val="000000"/>
          <w:kern w:val="0"/>
          <w:sz w:val="17"/>
          <w:szCs w:val="17"/>
          <w:bdr w:val="none" w:sz="0" w:space="0" w:color="auto" w:frame="1"/>
          <w:lang w:val="es-CL" w:eastAsia="es-CL"/>
          <w14:ligatures w14:val="none"/>
        </w:rPr>
        <w:t>Ocultar</w:t>
      </w: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t>. </w:t>
      </w: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br/>
        <w:t>Si desea definitivamente eliminar algún curso presione </w:t>
      </w:r>
      <w:r w:rsidRPr="00D0039B">
        <w:rPr>
          <w:rFonts w:ascii="Verdana" w:eastAsia="Times New Roman" w:hAnsi="Verdana"/>
          <w:b/>
          <w:bCs/>
          <w:color w:val="000000"/>
          <w:kern w:val="0"/>
          <w:sz w:val="17"/>
          <w:szCs w:val="17"/>
          <w:bdr w:val="none" w:sz="0" w:space="0" w:color="auto" w:frame="1"/>
          <w:lang w:val="es-CL" w:eastAsia="es-CL"/>
          <w14:ligatures w14:val="none"/>
        </w:rPr>
        <w:t>Eliminar</w:t>
      </w: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t>. </w:t>
      </w:r>
      <w:r w:rsidRPr="00D0039B">
        <w:rPr>
          <w:rFonts w:ascii="Verdana" w:eastAsia="Times New Roman" w:hAnsi="Verdana"/>
          <w:color w:val="000000"/>
          <w:kern w:val="0"/>
          <w:sz w:val="17"/>
          <w:szCs w:val="17"/>
          <w:lang w:val="es-CL" w:eastAsia="es-CL"/>
          <w14:ligatures w14:val="none"/>
        </w:rPr>
        <w:br/>
        <w:t>Estos cambios tendrán una vigencia de 90 días, hasta que se vuelvan a actualizar sus datos desde SENCE.</w:t>
      </w:r>
    </w:p>
    <w:p w:rsidR="00D0039B" w:rsidRDefault="004624D4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227445" cy="8304882"/>
            <wp:effectExtent l="0" t="0" r="1905" b="1270"/>
            <wp:docPr id="12" name="Imagen 12" descr="C:\Users\carlos\Desktop\doc varios\documentos\titulos\20140618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Desktop\doc varios\documentos\titulos\20140618_101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3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D4" w:rsidRDefault="004624D4">
      <w:pPr>
        <w:rPr>
          <w:lang w:val="es-CL"/>
        </w:rPr>
      </w:pPr>
    </w:p>
    <w:p w:rsidR="004624D4" w:rsidRPr="00D0039B" w:rsidRDefault="004624D4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227445" cy="8304882"/>
            <wp:effectExtent l="0" t="0" r="1905" b="1270"/>
            <wp:docPr id="13" name="Imagen 13" descr="C:\Users\carlos\Desktop\doc varios\documentos\titulos\20140618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\Desktop\doc varios\documentos\titulos\20140618_101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3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4D4" w:rsidRPr="00D0039B">
      <w:headerReference w:type="default" r:id="rId25"/>
      <w:footerReference w:type="default" r:id="rId26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C2F" w:rsidRDefault="00672C2F">
      <w:pPr>
        <w:spacing w:after="0" w:line="240" w:lineRule="auto"/>
      </w:pPr>
      <w:r>
        <w:separator/>
      </w:r>
    </w:p>
  </w:endnote>
  <w:endnote w:type="continuationSeparator" w:id="0">
    <w:p w:rsidR="00672C2F" w:rsidRDefault="0067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BF" w:rsidRDefault="00B119BF"/>
  <w:p w:rsidR="00B119BF" w:rsidRDefault="003335BB">
    <w:pPr>
      <w:pStyle w:val="Piedepginaimpar"/>
    </w:pPr>
    <w: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804F30" w:rsidRPr="00804F30">
      <w:rPr>
        <w:noProof/>
        <w:sz w:val="24"/>
        <w:szCs w:val="24"/>
      </w:rPr>
      <w:t>3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C2F" w:rsidRDefault="00672C2F">
      <w:pPr>
        <w:spacing w:after="0" w:line="240" w:lineRule="auto"/>
      </w:pPr>
      <w:r>
        <w:separator/>
      </w:r>
    </w:p>
  </w:footnote>
  <w:footnote w:type="continuationSeparator" w:id="0">
    <w:p w:rsidR="00672C2F" w:rsidRDefault="0067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Autor"/>
      <w:id w:val="5384246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B119BF" w:rsidRDefault="008732BD">
        <w:pPr>
          <w:pStyle w:val="Encabezadoimpar"/>
        </w:pPr>
        <w:proofErr w:type="gramStart"/>
        <w:r>
          <w:t>carlos</w:t>
        </w:r>
        <w:proofErr w:type="gramEnd"/>
      </w:p>
    </w:sdtContent>
  </w:sdt>
  <w:p w:rsidR="00B119BF" w:rsidRDefault="00B119B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C880799"/>
    <w:multiLevelType w:val="hybridMultilevel"/>
    <w:tmpl w:val="67A4916E"/>
    <w:lvl w:ilvl="0" w:tplc="CB423BDA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F3B7D58"/>
    <w:multiLevelType w:val="hybridMultilevel"/>
    <w:tmpl w:val="706670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F573C6"/>
    <w:multiLevelType w:val="hybridMultilevel"/>
    <w:tmpl w:val="4D32FDD8"/>
    <w:lvl w:ilvl="0" w:tplc="D19E5B8A">
      <w:start w:val="1"/>
      <w:numFmt w:val="bullet"/>
      <w:pStyle w:val="Sangranormal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54D123CA"/>
    <w:multiLevelType w:val="hybridMultilevel"/>
    <w:tmpl w:val="463A78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8"/>
  </w:num>
  <w:num w:numId="13">
    <w:abstractNumId w:val="4"/>
  </w:num>
  <w:num w:numId="14">
    <w:abstractNumId w:val="6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5"/>
  </w:num>
  <w:num w:numId="20">
    <w:abstractNumId w:val="8"/>
  </w:num>
  <w:num w:numId="21">
    <w:abstractNumId w:val="6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5"/>
  </w:num>
  <w:num w:numId="27">
    <w:abstractNumId w:val="8"/>
  </w:num>
  <w:num w:numId="28">
    <w:abstractNumId w:val="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BD"/>
    <w:rsid w:val="00016A09"/>
    <w:rsid w:val="00030197"/>
    <w:rsid w:val="00031DB3"/>
    <w:rsid w:val="00042146"/>
    <w:rsid w:val="000553EB"/>
    <w:rsid w:val="00072075"/>
    <w:rsid w:val="0009401F"/>
    <w:rsid w:val="000A0F1B"/>
    <w:rsid w:val="000E77C5"/>
    <w:rsid w:val="00171353"/>
    <w:rsid w:val="00172EC8"/>
    <w:rsid w:val="001774F3"/>
    <w:rsid w:val="00177FC4"/>
    <w:rsid w:val="00181FEA"/>
    <w:rsid w:val="001B21DC"/>
    <w:rsid w:val="001C17DC"/>
    <w:rsid w:val="001E17A5"/>
    <w:rsid w:val="002510DA"/>
    <w:rsid w:val="00273CA4"/>
    <w:rsid w:val="002C4D3C"/>
    <w:rsid w:val="00302BAF"/>
    <w:rsid w:val="003335BB"/>
    <w:rsid w:val="00372010"/>
    <w:rsid w:val="004052D7"/>
    <w:rsid w:val="004624D4"/>
    <w:rsid w:val="00470E1A"/>
    <w:rsid w:val="00487DF5"/>
    <w:rsid w:val="004A0E9C"/>
    <w:rsid w:val="004B5152"/>
    <w:rsid w:val="004F3299"/>
    <w:rsid w:val="00504B8D"/>
    <w:rsid w:val="00526B43"/>
    <w:rsid w:val="00527208"/>
    <w:rsid w:val="0053653D"/>
    <w:rsid w:val="0054222F"/>
    <w:rsid w:val="00552A5B"/>
    <w:rsid w:val="00566451"/>
    <w:rsid w:val="0057327B"/>
    <w:rsid w:val="005A4118"/>
    <w:rsid w:val="005A57DD"/>
    <w:rsid w:val="006040B6"/>
    <w:rsid w:val="00630D2E"/>
    <w:rsid w:val="0064204F"/>
    <w:rsid w:val="006520EE"/>
    <w:rsid w:val="00661523"/>
    <w:rsid w:val="00672C2F"/>
    <w:rsid w:val="00673332"/>
    <w:rsid w:val="007741C2"/>
    <w:rsid w:val="007A6532"/>
    <w:rsid w:val="007D3A62"/>
    <w:rsid w:val="00804F30"/>
    <w:rsid w:val="00850971"/>
    <w:rsid w:val="008732BD"/>
    <w:rsid w:val="0089076C"/>
    <w:rsid w:val="008D1D73"/>
    <w:rsid w:val="00907874"/>
    <w:rsid w:val="00924CDF"/>
    <w:rsid w:val="0092722F"/>
    <w:rsid w:val="009344B9"/>
    <w:rsid w:val="00935CA6"/>
    <w:rsid w:val="00941914"/>
    <w:rsid w:val="00982683"/>
    <w:rsid w:val="009862FC"/>
    <w:rsid w:val="009D26D9"/>
    <w:rsid w:val="00A05183"/>
    <w:rsid w:val="00A15078"/>
    <w:rsid w:val="00A20028"/>
    <w:rsid w:val="00AC389C"/>
    <w:rsid w:val="00AF5A7F"/>
    <w:rsid w:val="00B119BF"/>
    <w:rsid w:val="00B31E57"/>
    <w:rsid w:val="00B66E95"/>
    <w:rsid w:val="00B72FE8"/>
    <w:rsid w:val="00BB4CF1"/>
    <w:rsid w:val="00BC4E35"/>
    <w:rsid w:val="00BE6DAE"/>
    <w:rsid w:val="00BE7A4C"/>
    <w:rsid w:val="00C34675"/>
    <w:rsid w:val="00D0039B"/>
    <w:rsid w:val="00D441E8"/>
    <w:rsid w:val="00D47291"/>
    <w:rsid w:val="00DE0E73"/>
    <w:rsid w:val="00DF6844"/>
    <w:rsid w:val="00E1249D"/>
    <w:rsid w:val="00E33DAA"/>
    <w:rsid w:val="00E457C7"/>
    <w:rsid w:val="00E72E40"/>
    <w:rsid w:val="00E8142C"/>
    <w:rsid w:val="00FA09D3"/>
    <w:rsid w:val="00FB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lang w:val="es-ES" w:eastAsia="es-E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semiHidden/>
    <w:unhideWhenUsed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paragraph" w:customStyle="1" w:styleId="Seccin">
    <w:name w:val="Sección"/>
    <w:basedOn w:val="Normal"/>
    <w:uiPriority w:val="2"/>
    <w:qFormat/>
    <w:pPr>
      <w:spacing w:before="480" w:after="40" w:line="240" w:lineRule="auto"/>
    </w:pPr>
    <w:rPr>
      <w:b/>
      <w:caps/>
      <w:color w:val="DD8047" w:themeColor="accent2"/>
      <w:spacing w:val="60"/>
      <w:sz w:val="24"/>
    </w:rPr>
  </w:style>
  <w:style w:type="paragraph" w:customStyle="1" w:styleId="Subseccin">
    <w:name w:val="Subsección"/>
    <w:basedOn w:val="Normal"/>
    <w:uiPriority w:val="3"/>
    <w:qFormat/>
    <w:pPr>
      <w:spacing w:after="40"/>
    </w:pPr>
    <w:rPr>
      <w:b/>
      <w:color w:val="94B6D2" w:themeColor="accent1"/>
      <w:spacing w:val="30"/>
      <w:sz w:val="24"/>
    </w:rPr>
  </w:style>
  <w:style w:type="paragraph" w:styleId="Listaconvietas">
    <w:name w:val="List Bullet"/>
    <w:basedOn w:val="Normal"/>
    <w:uiPriority w:val="36"/>
    <w:unhideWhenUsed/>
    <w:qFormat/>
    <w:pPr>
      <w:numPr>
        <w:numId w:val="21"/>
      </w:numPr>
    </w:pPr>
    <w:rPr>
      <w:sz w:val="24"/>
    </w:r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Epgrafe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character" w:customStyle="1" w:styleId="Ttulo1Car">
    <w:name w:val="Título 1 Car"/>
    <w:basedOn w:val="Fuentedeprrafopredeter"/>
    <w:link w:val="Ttulo1"/>
    <w:uiPriority w:val="9"/>
    <w:semiHidden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cs="Times New Roman"/>
      <w:b/>
      <w:color w:val="000000" w:themeColor="text1"/>
      <w:spacing w:val="10"/>
      <w:sz w:val="23"/>
      <w:szCs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unhideWhenUsed/>
    <w:pPr>
      <w:ind w:left="360" w:hanging="360"/>
    </w:pPr>
  </w:style>
  <w:style w:type="paragraph" w:styleId="Lista2">
    <w:name w:val="List 2"/>
    <w:basedOn w:val="Normal"/>
    <w:uiPriority w:val="99"/>
    <w:unhideWhenUsed/>
    <w:pPr>
      <w:ind w:left="720" w:hanging="360"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22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3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4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5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paragraph" w:styleId="Sangranormal">
    <w:name w:val="Normal Indent"/>
    <w:basedOn w:val="Normal"/>
    <w:uiPriority w:val="99"/>
    <w:unhideWhenUsed/>
    <w:pPr>
      <w:numPr>
        <w:numId w:val="27"/>
      </w:numPr>
      <w:spacing w:line="300" w:lineRule="auto"/>
      <w:contextualSpacing/>
    </w:pPr>
  </w:style>
  <w:style w:type="paragraph" w:customStyle="1" w:styleId="Nombre">
    <w:name w:val="Nombre"/>
    <w:basedOn w:val="Normal"/>
    <w:uiPriority w:val="1"/>
    <w:qFormat/>
    <w:pPr>
      <w:spacing w:after="0"/>
    </w:pPr>
    <w:rPr>
      <w:color w:val="FFFFFF" w:themeColor="background1"/>
      <w:sz w:val="40"/>
    </w:rPr>
  </w:style>
  <w:style w:type="paragraph" w:customStyle="1" w:styleId="Direccindelremitente">
    <w:name w:val="Dirección del remitente"/>
    <w:basedOn w:val="Sinespaciado"/>
    <w:uiPriority w:val="4"/>
    <w:qFormat/>
    <w:pPr>
      <w:spacing w:before="240"/>
      <w:contextualSpacing/>
    </w:pPr>
    <w:rPr>
      <w:color w:val="775F55" w:themeColor="text2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paragraph" w:styleId="Subttulo">
    <w:name w:val="Subtitle"/>
    <w:basedOn w:val="Normal"/>
    <w:link w:val="SubttuloCar"/>
    <w:uiPriority w:val="11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tulo">
    <w:name w:val="Title"/>
    <w:basedOn w:val="Normal"/>
    <w:link w:val="TtuloCar"/>
    <w:uiPriority w:val="10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cs="Times New Roman"/>
      <w:color w:val="775F55" w:themeColor="text2"/>
      <w:sz w:val="72"/>
      <w:szCs w:val="72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styleId="Fecha">
    <w:name w:val="Date"/>
    <w:basedOn w:val="Sinespaciado"/>
    <w:next w:val="Normal"/>
    <w:link w:val="FechaCar"/>
    <w:uiPriority w:val="99"/>
    <w:unhideWhenUsed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99"/>
    <w:rPr>
      <w:rFonts w:cs="Times New Roman"/>
      <w:b/>
      <w:color w:val="FFFFFF" w:themeColor="background1"/>
      <w:sz w:val="23"/>
      <w:szCs w:val="23"/>
    </w:rPr>
  </w:style>
  <w:style w:type="paragraph" w:customStyle="1" w:styleId="Piedepginapar">
    <w:name w:val="Pie de página par"/>
    <w:basedOn w:val="Normal"/>
    <w:uiPriority w:val="39"/>
    <w:semiHidden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Sinespaciado"/>
    <w:uiPriority w:val="39"/>
    <w:semiHidden/>
    <w:unhideWhenUsed/>
    <w:qFormat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Encabezadoimpar">
    <w:name w:val="Encabezado impar"/>
    <w:basedOn w:val="Sinespaciado"/>
    <w:unhideWhenUsed/>
    <w:qFormat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Direccindelremitente0">
    <w:name w:val="Dirección del remitente"/>
    <w:basedOn w:val="Sinespaciado"/>
    <w:uiPriority w:val="2"/>
    <w:unhideWhenUsed/>
    <w:qFormat/>
  </w:style>
  <w:style w:type="paragraph" w:customStyle="1" w:styleId="Nombredelacompaa">
    <w:name w:val="Nombre de la compañía"/>
    <w:basedOn w:val="Normal"/>
    <w:uiPriority w:val="4"/>
    <w:qFormat/>
    <w:pPr>
      <w:spacing w:after="0"/>
    </w:pPr>
    <w:rPr>
      <w:b/>
      <w:color w:val="775F55" w:themeColor="text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lang w:val="es-ES" w:eastAsia="es-E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semiHidden/>
    <w:unhideWhenUsed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paragraph" w:customStyle="1" w:styleId="Seccin">
    <w:name w:val="Sección"/>
    <w:basedOn w:val="Normal"/>
    <w:uiPriority w:val="2"/>
    <w:qFormat/>
    <w:pPr>
      <w:spacing w:before="480" w:after="40" w:line="240" w:lineRule="auto"/>
    </w:pPr>
    <w:rPr>
      <w:b/>
      <w:caps/>
      <w:color w:val="DD8047" w:themeColor="accent2"/>
      <w:spacing w:val="60"/>
      <w:sz w:val="24"/>
    </w:rPr>
  </w:style>
  <w:style w:type="paragraph" w:customStyle="1" w:styleId="Subseccin">
    <w:name w:val="Subsección"/>
    <w:basedOn w:val="Normal"/>
    <w:uiPriority w:val="3"/>
    <w:qFormat/>
    <w:pPr>
      <w:spacing w:after="40"/>
    </w:pPr>
    <w:rPr>
      <w:b/>
      <w:color w:val="94B6D2" w:themeColor="accent1"/>
      <w:spacing w:val="30"/>
      <w:sz w:val="24"/>
    </w:rPr>
  </w:style>
  <w:style w:type="paragraph" w:styleId="Listaconvietas">
    <w:name w:val="List Bullet"/>
    <w:basedOn w:val="Normal"/>
    <w:uiPriority w:val="36"/>
    <w:unhideWhenUsed/>
    <w:qFormat/>
    <w:pPr>
      <w:numPr>
        <w:numId w:val="21"/>
      </w:numPr>
    </w:pPr>
    <w:rPr>
      <w:sz w:val="24"/>
    </w:r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Epgrafe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character" w:customStyle="1" w:styleId="Ttulo1Car">
    <w:name w:val="Título 1 Car"/>
    <w:basedOn w:val="Fuentedeprrafopredeter"/>
    <w:link w:val="Ttulo1"/>
    <w:uiPriority w:val="9"/>
    <w:semiHidden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cs="Times New Roman"/>
      <w:b/>
      <w:color w:val="000000" w:themeColor="text1"/>
      <w:spacing w:val="10"/>
      <w:sz w:val="23"/>
      <w:szCs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unhideWhenUsed/>
    <w:pPr>
      <w:ind w:left="360" w:hanging="360"/>
    </w:pPr>
  </w:style>
  <w:style w:type="paragraph" w:styleId="Lista2">
    <w:name w:val="List 2"/>
    <w:basedOn w:val="Normal"/>
    <w:uiPriority w:val="99"/>
    <w:unhideWhenUsed/>
    <w:pPr>
      <w:ind w:left="720" w:hanging="360"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22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3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4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5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paragraph" w:styleId="Sangranormal">
    <w:name w:val="Normal Indent"/>
    <w:basedOn w:val="Normal"/>
    <w:uiPriority w:val="99"/>
    <w:unhideWhenUsed/>
    <w:pPr>
      <w:numPr>
        <w:numId w:val="27"/>
      </w:numPr>
      <w:spacing w:line="300" w:lineRule="auto"/>
      <w:contextualSpacing/>
    </w:pPr>
  </w:style>
  <w:style w:type="paragraph" w:customStyle="1" w:styleId="Nombre">
    <w:name w:val="Nombre"/>
    <w:basedOn w:val="Normal"/>
    <w:uiPriority w:val="1"/>
    <w:qFormat/>
    <w:pPr>
      <w:spacing w:after="0"/>
    </w:pPr>
    <w:rPr>
      <w:color w:val="FFFFFF" w:themeColor="background1"/>
      <w:sz w:val="40"/>
    </w:rPr>
  </w:style>
  <w:style w:type="paragraph" w:customStyle="1" w:styleId="Direccindelremitente">
    <w:name w:val="Dirección del remitente"/>
    <w:basedOn w:val="Sinespaciado"/>
    <w:uiPriority w:val="4"/>
    <w:qFormat/>
    <w:pPr>
      <w:spacing w:before="240"/>
      <w:contextualSpacing/>
    </w:pPr>
    <w:rPr>
      <w:color w:val="775F55" w:themeColor="text2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paragraph" w:styleId="Subttulo">
    <w:name w:val="Subtitle"/>
    <w:basedOn w:val="Normal"/>
    <w:link w:val="SubttuloCar"/>
    <w:uiPriority w:val="11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tulo">
    <w:name w:val="Title"/>
    <w:basedOn w:val="Normal"/>
    <w:link w:val="TtuloCar"/>
    <w:uiPriority w:val="10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cs="Times New Roman"/>
      <w:color w:val="775F55" w:themeColor="text2"/>
      <w:sz w:val="72"/>
      <w:szCs w:val="72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styleId="Fecha">
    <w:name w:val="Date"/>
    <w:basedOn w:val="Sinespaciado"/>
    <w:next w:val="Normal"/>
    <w:link w:val="FechaCar"/>
    <w:uiPriority w:val="99"/>
    <w:unhideWhenUsed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99"/>
    <w:rPr>
      <w:rFonts w:cs="Times New Roman"/>
      <w:b/>
      <w:color w:val="FFFFFF" w:themeColor="background1"/>
      <w:sz w:val="23"/>
      <w:szCs w:val="23"/>
    </w:rPr>
  </w:style>
  <w:style w:type="paragraph" w:customStyle="1" w:styleId="Piedepginapar">
    <w:name w:val="Pie de página par"/>
    <w:basedOn w:val="Normal"/>
    <w:uiPriority w:val="39"/>
    <w:semiHidden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Sinespaciado"/>
    <w:uiPriority w:val="39"/>
    <w:semiHidden/>
    <w:unhideWhenUsed/>
    <w:qFormat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Encabezadoimpar">
    <w:name w:val="Encabezado impar"/>
    <w:basedOn w:val="Sinespaciado"/>
    <w:unhideWhenUsed/>
    <w:qFormat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Direccindelremitente0">
    <w:name w:val="Dirección del remitente"/>
    <w:basedOn w:val="Sinespaciado"/>
    <w:uiPriority w:val="2"/>
    <w:unhideWhenUsed/>
    <w:qFormat/>
  </w:style>
  <w:style w:type="paragraph" w:customStyle="1" w:styleId="Nombredelacompaa">
    <w:name w:val="Nombre de la compañía"/>
    <w:basedOn w:val="Normal"/>
    <w:uiPriority w:val="4"/>
    <w:qFormat/>
    <w:pPr>
      <w:spacing w:after="0"/>
    </w:pPr>
    <w:rPr>
      <w:b/>
      <w:color w:val="775F55" w:themeColor="text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0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6480">
          <w:marLeft w:val="0"/>
          <w:marRight w:val="0"/>
          <w:marTop w:val="75"/>
          <w:marBottom w:val="150"/>
          <w:divBdr>
            <w:top w:val="single" w:sz="6" w:space="8" w:color="00319F"/>
            <w:left w:val="single" w:sz="6" w:space="31" w:color="00319F"/>
            <w:bottom w:val="single" w:sz="6" w:space="8" w:color="00319F"/>
            <w:right w:val="single" w:sz="6" w:space="6" w:color="00319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javascript:void(0);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javascript:void(0);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javascript:void(0);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hyperlink" Target="javascript:void(0);" TargetMode="External"/><Relationship Id="rId23" Type="http://schemas.openxmlformats.org/officeDocument/2006/relationships/image" Target="media/image4.jpe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javascript:void(0);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s\AppData\Roaming\Microsoft\Plantillas\Media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C97B9D4D795461BAD497980F4AB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27836-6F03-41DE-8F53-C4C89A07D25D}"/>
      </w:docPartPr>
      <w:docPartBody>
        <w:p w:rsidR="00005D69" w:rsidRDefault="00A82386">
          <w:pPr>
            <w:pStyle w:val="5C97B9D4D795461BAD497980F4AB8991"/>
          </w:pPr>
          <w:r>
            <w:rPr>
              <w:rStyle w:val="Textodelmarcadordeposicin"/>
            </w:rPr>
            <w:t>Elija un bloque de creación.</w:t>
          </w:r>
        </w:p>
      </w:docPartBody>
    </w:docPart>
    <w:docPart>
      <w:docPartPr>
        <w:name w:val="D31418FD7431417C851307192CF31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B5DFA-DB8C-48C3-9080-B1B92EAC6FAB}"/>
      </w:docPartPr>
      <w:docPartBody>
        <w:p w:rsidR="00005D69" w:rsidRDefault="00A82386">
          <w:pPr>
            <w:pStyle w:val="D31418FD7431417C851307192CF31A98"/>
          </w:pPr>
          <w:r>
            <w:t>[Escriba su nombre]</w:t>
          </w:r>
        </w:p>
      </w:docPartBody>
    </w:docPart>
    <w:docPart>
      <w:docPartPr>
        <w:name w:val="8307796B9A38419CA9574C47E6561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97CEF-5BE5-4520-BEBD-171123CBDA67}"/>
      </w:docPartPr>
      <w:docPartBody>
        <w:p w:rsidR="00005D69" w:rsidRDefault="00A82386">
          <w:pPr>
            <w:pStyle w:val="8307796B9A38419CA9574C47E6561E12"/>
          </w:pPr>
          <w:r>
            <w:t>[Seleccionar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386"/>
    <w:rsid w:val="00005D69"/>
    <w:rsid w:val="00037200"/>
    <w:rsid w:val="00064EDA"/>
    <w:rsid w:val="000D60F5"/>
    <w:rsid w:val="00116BFE"/>
    <w:rsid w:val="001803BB"/>
    <w:rsid w:val="005B5859"/>
    <w:rsid w:val="005E1C76"/>
    <w:rsid w:val="00635B4E"/>
    <w:rsid w:val="00770712"/>
    <w:rsid w:val="008A2075"/>
    <w:rsid w:val="00944ADD"/>
    <w:rsid w:val="00A31186"/>
    <w:rsid w:val="00A82386"/>
    <w:rsid w:val="00A9581E"/>
    <w:rsid w:val="00B7242F"/>
    <w:rsid w:val="00C036E1"/>
    <w:rsid w:val="00C26154"/>
    <w:rsid w:val="00C57993"/>
    <w:rsid w:val="00C813BD"/>
    <w:rsid w:val="00C93FEF"/>
    <w:rsid w:val="00CA7708"/>
    <w:rsid w:val="00D02E29"/>
    <w:rsid w:val="00D1024D"/>
    <w:rsid w:val="00D449A9"/>
    <w:rsid w:val="00F74F43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customStyle="1" w:styleId="5C97B9D4D795461BAD497980F4AB8991">
    <w:name w:val="5C97B9D4D795461BAD497980F4AB8991"/>
  </w:style>
  <w:style w:type="paragraph" w:customStyle="1" w:styleId="D31418FD7431417C851307192CF31A98">
    <w:name w:val="D31418FD7431417C851307192CF31A98"/>
  </w:style>
  <w:style w:type="paragraph" w:customStyle="1" w:styleId="8307796B9A38419CA9574C47E6561E12">
    <w:name w:val="8307796B9A38419CA9574C47E6561E12"/>
  </w:style>
  <w:style w:type="paragraph" w:customStyle="1" w:styleId="AA89747FED62498C9FB767850BB7EBC4">
    <w:name w:val="AA89747FED62498C9FB767850BB7EBC4"/>
  </w:style>
  <w:style w:type="paragraph" w:customStyle="1" w:styleId="B1871BD7C96A42D1B67B04CD539C2052">
    <w:name w:val="B1871BD7C96A42D1B67B04CD539C2052"/>
  </w:style>
  <w:style w:type="paragraph" w:customStyle="1" w:styleId="AC7A3047B5C14CE58FA36EE1896CBB0C">
    <w:name w:val="AC7A3047B5C14CE58FA36EE1896CBB0C"/>
  </w:style>
  <w:style w:type="paragraph" w:customStyle="1" w:styleId="DA1AEB16367D42AE9D40B80748C0BB59">
    <w:name w:val="DA1AEB16367D42AE9D40B80748C0BB59"/>
  </w:style>
  <w:style w:type="paragraph" w:customStyle="1" w:styleId="15C0F2139E13401787A04AE786D84D0C">
    <w:name w:val="15C0F2139E13401787A04AE786D84D0C"/>
  </w:style>
  <w:style w:type="paragraph" w:customStyle="1" w:styleId="E961EDD3373D4A20995DC3B2D41C9D1E">
    <w:name w:val="E961EDD3373D4A20995DC3B2D41C9D1E"/>
  </w:style>
  <w:style w:type="paragraph" w:customStyle="1" w:styleId="6AE4BB9F70B248138686C3DDFAF984FD">
    <w:name w:val="6AE4BB9F70B248138686C3DDFAF984FD"/>
  </w:style>
  <w:style w:type="paragraph" w:customStyle="1" w:styleId="5E74FD883AED467FA363E411242FD923">
    <w:name w:val="5E74FD883AED467FA363E411242FD923"/>
  </w:style>
  <w:style w:type="paragraph" w:customStyle="1" w:styleId="E2188ADF6DC44116AEE7064C8559945F">
    <w:name w:val="E2188ADF6DC44116AEE7064C8559945F"/>
  </w:style>
  <w:style w:type="paragraph" w:customStyle="1" w:styleId="A7F8560A8223498AA42DBA63EABCFB3C">
    <w:name w:val="A7F8560A8223498AA42DBA63EABCFB3C"/>
  </w:style>
  <w:style w:type="paragraph" w:customStyle="1" w:styleId="FD1B57DF9A514352AEDD6385EB234001">
    <w:name w:val="FD1B57DF9A514352AEDD6385EB234001"/>
  </w:style>
  <w:style w:type="paragraph" w:customStyle="1" w:styleId="DB6AB7E976D4448B931F601BD119437C">
    <w:name w:val="DB6AB7E976D4448B931F601BD119437C"/>
  </w:style>
  <w:style w:type="paragraph" w:customStyle="1" w:styleId="14D70197224A47BBBD85BDF6F0CD7AD1">
    <w:name w:val="14D70197224A47BBBD85BDF6F0CD7AD1"/>
  </w:style>
  <w:style w:type="paragraph" w:customStyle="1" w:styleId="D32726507DC14A91A78425316B0AAB50">
    <w:name w:val="D32726507DC14A91A78425316B0AAB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customStyle="1" w:styleId="5C97B9D4D795461BAD497980F4AB8991">
    <w:name w:val="5C97B9D4D795461BAD497980F4AB8991"/>
  </w:style>
  <w:style w:type="paragraph" w:customStyle="1" w:styleId="D31418FD7431417C851307192CF31A98">
    <w:name w:val="D31418FD7431417C851307192CF31A98"/>
  </w:style>
  <w:style w:type="paragraph" w:customStyle="1" w:styleId="8307796B9A38419CA9574C47E6561E12">
    <w:name w:val="8307796B9A38419CA9574C47E6561E12"/>
  </w:style>
  <w:style w:type="paragraph" w:customStyle="1" w:styleId="AA89747FED62498C9FB767850BB7EBC4">
    <w:name w:val="AA89747FED62498C9FB767850BB7EBC4"/>
  </w:style>
  <w:style w:type="paragraph" w:customStyle="1" w:styleId="B1871BD7C96A42D1B67B04CD539C2052">
    <w:name w:val="B1871BD7C96A42D1B67B04CD539C2052"/>
  </w:style>
  <w:style w:type="paragraph" w:customStyle="1" w:styleId="AC7A3047B5C14CE58FA36EE1896CBB0C">
    <w:name w:val="AC7A3047B5C14CE58FA36EE1896CBB0C"/>
  </w:style>
  <w:style w:type="paragraph" w:customStyle="1" w:styleId="DA1AEB16367D42AE9D40B80748C0BB59">
    <w:name w:val="DA1AEB16367D42AE9D40B80748C0BB59"/>
  </w:style>
  <w:style w:type="paragraph" w:customStyle="1" w:styleId="15C0F2139E13401787A04AE786D84D0C">
    <w:name w:val="15C0F2139E13401787A04AE786D84D0C"/>
  </w:style>
  <w:style w:type="paragraph" w:customStyle="1" w:styleId="E961EDD3373D4A20995DC3B2D41C9D1E">
    <w:name w:val="E961EDD3373D4A20995DC3B2D41C9D1E"/>
  </w:style>
  <w:style w:type="paragraph" w:customStyle="1" w:styleId="6AE4BB9F70B248138686C3DDFAF984FD">
    <w:name w:val="6AE4BB9F70B248138686C3DDFAF984FD"/>
  </w:style>
  <w:style w:type="paragraph" w:customStyle="1" w:styleId="5E74FD883AED467FA363E411242FD923">
    <w:name w:val="5E74FD883AED467FA363E411242FD923"/>
  </w:style>
  <w:style w:type="paragraph" w:customStyle="1" w:styleId="E2188ADF6DC44116AEE7064C8559945F">
    <w:name w:val="E2188ADF6DC44116AEE7064C8559945F"/>
  </w:style>
  <w:style w:type="paragraph" w:customStyle="1" w:styleId="A7F8560A8223498AA42DBA63EABCFB3C">
    <w:name w:val="A7F8560A8223498AA42DBA63EABCFB3C"/>
  </w:style>
  <w:style w:type="paragraph" w:customStyle="1" w:styleId="FD1B57DF9A514352AEDD6385EB234001">
    <w:name w:val="FD1B57DF9A514352AEDD6385EB234001"/>
  </w:style>
  <w:style w:type="paragraph" w:customStyle="1" w:styleId="DB6AB7E976D4448B931F601BD119437C">
    <w:name w:val="DB6AB7E976D4448B931F601BD119437C"/>
  </w:style>
  <w:style w:type="paragraph" w:customStyle="1" w:styleId="14D70197224A47BBBD85BDF6F0CD7AD1">
    <w:name w:val="14D70197224A47BBBD85BDF6F0CD7AD1"/>
  </w:style>
  <w:style w:type="paragraph" w:customStyle="1" w:styleId="D32726507DC14A91A78425316B0AAB50">
    <w:name w:val="D32726507DC14A91A78425316B0AAB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34C3A-7E54-4642-8963-5EA4F946ECB6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6C12CD98-2C0A-4687-A816-495B62F64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94CE1B-740C-4602-909B-35B2F9AF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MedianResume.dotx</Template>
  <TotalTime>233</TotalTime>
  <Pages>8</Pages>
  <Words>875</Words>
  <Characters>4815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34</cp:revision>
  <dcterms:created xsi:type="dcterms:W3CDTF">2014-06-23T02:23:00Z</dcterms:created>
  <dcterms:modified xsi:type="dcterms:W3CDTF">2015-06-17T03:07:00Z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TC017730719991</vt:lpwstr>
  </property>
</Properties>
</file>